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9F" w:rsidRPr="0058719F" w:rsidRDefault="0058719F" w:rsidP="0058719F">
      <w:pPr>
        <w:spacing w:before="100" w:beforeAutospacing="1" w:after="100" w:afterAutospacing="1" w:line="240" w:lineRule="auto"/>
        <w:ind w:left="779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Al Dirigente Scolastico</w:t>
      </w: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07600">
        <w:rPr>
          <w:rFonts w:ascii="Times New Roman" w:eastAsia="Times New Roman" w:hAnsi="Times New Roman" w:cs="Times New Roman"/>
          <w:sz w:val="24"/>
          <w:szCs w:val="24"/>
          <w:lang w:eastAsia="it-IT"/>
        </w:rPr>
        <w:t>dell'I.C. “Don Bosco”</w:t>
      </w:r>
      <w:r w:rsidR="000076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    Grottaglie</w:t>
      </w:r>
    </w:p>
    <w:p w:rsidR="0058719F" w:rsidRPr="0058719F" w:rsidRDefault="0058719F" w:rsidP="005871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Dichiarazione di disponibilità allo svolgimento di ore aggiuntive oltre l'orario d'obbligo</w:t>
      </w:r>
    </w:p>
    <w:p w:rsidR="0058719F" w:rsidRPr="0058719F" w:rsidRDefault="0058719F" w:rsidP="00587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</w:t>
      </w:r>
      <w:r w:rsidR="004E39D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</w:t>
      </w:r>
    </w:p>
    <w:p w:rsidR="0058719F" w:rsidRPr="0058719F" w:rsidRDefault="0058719F" w:rsidP="00587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a _____________________________________ il _________________</w:t>
      </w:r>
      <w:r w:rsidR="004E39D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</w:t>
      </w:r>
    </w:p>
    <w:p w:rsidR="0058719F" w:rsidRPr="0058719F" w:rsidRDefault="0058719F" w:rsidP="00587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docente a tempo inde</w:t>
      </w:r>
      <w:r w:rsidR="004E39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terminato presso l’ICS “Don Bosco” di Grottaglie, </w:t>
      </w: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classe di concorso/tipologia di posto _______________________________</w:t>
      </w:r>
      <w:r w:rsidR="004E39D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</w:t>
      </w:r>
      <w:bookmarkStart w:id="0" w:name="_GoBack"/>
      <w:bookmarkEnd w:id="0"/>
    </w:p>
    <w:p w:rsidR="0058719F" w:rsidRPr="0058719F" w:rsidRDefault="0058719F" w:rsidP="00587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presa visione della circolare relativa all'acquisizione della disponibilità allo svolgimento di ore aggiuntive oltre l'orario d'obbligo per la gestione degli spezzoni orari inferiori a 7 ore – a.s. 2026/2027,</w:t>
      </w:r>
    </w:p>
    <w:p w:rsidR="0058719F" w:rsidRPr="0058719F" w:rsidRDefault="0058719F" w:rsidP="005871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DICHIARA</w:t>
      </w:r>
    </w:p>
    <w:p w:rsidR="0058719F" w:rsidRPr="0058719F" w:rsidRDefault="0058719F" w:rsidP="000076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871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 essere disponibile</w:t>
      </w: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allo svolgimento di ore aggiuntive oltre l'orario d'obbligo, fino a un massimo di </w:t>
      </w:r>
      <w:r w:rsidRPr="005871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6 ore settimanali</w:t>
      </w: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, nell'ambito della classe di concorso o della tipologia di posto di titolarità, secondo quanto p</w:t>
      </w:r>
      <w:r w:rsidR="004E39D5">
        <w:rPr>
          <w:rFonts w:ascii="Times New Roman" w:eastAsia="Times New Roman" w:hAnsi="Times New Roman" w:cs="Times New Roman"/>
          <w:sz w:val="24"/>
          <w:szCs w:val="24"/>
          <w:lang w:eastAsia="it-IT"/>
        </w:rPr>
        <w:t>revisto dalla normativa vigente.</w:t>
      </w:r>
    </w:p>
    <w:p w:rsidR="0058719F" w:rsidRPr="0058719F" w:rsidRDefault="0058719F" w:rsidP="000076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essere consapevole che:</w:t>
      </w:r>
    </w:p>
    <w:p w:rsidR="0058719F" w:rsidRPr="0058719F" w:rsidRDefault="0058719F" w:rsidP="002533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presente dichiarazione è acquisita ai fini degli adempimenti previsti dalla procedura ministeriale per la gestione degli spezzoni orari inferiori a 7 ore;</w:t>
      </w:r>
    </w:p>
    <w:p w:rsidR="0058719F" w:rsidRPr="0058719F" w:rsidRDefault="0058719F" w:rsidP="002533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la disponibilità espressa non comporta alcun diritto all'assegnazione delle ore aggiuntive, che potrà avvenire esclusivamente nel rispetto della normativa vigente e dell'ordine delle operazioni previsto dal Ministero.</w:t>
      </w:r>
    </w:p>
    <w:p w:rsidR="0058719F" w:rsidRPr="0058719F" w:rsidRDefault="0058719F" w:rsidP="00587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</w:t>
      </w:r>
    </w:p>
    <w:p w:rsidR="0058719F" w:rsidRPr="0058719F" w:rsidRDefault="0058719F" w:rsidP="00007600">
      <w:pPr>
        <w:spacing w:before="100" w:beforeAutospacing="1" w:after="100" w:afterAutospacing="1" w:line="240" w:lineRule="auto"/>
        <w:ind w:left="4963" w:firstLine="709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8719F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__________________________________</w:t>
      </w:r>
    </w:p>
    <w:p w:rsidR="00E10D83" w:rsidRDefault="00E10D83" w:rsidP="0058719F">
      <w:pPr>
        <w:ind w:left="4963"/>
        <w:rPr>
          <w:rFonts w:ascii="Times New Roman"/>
          <w:b/>
          <w:sz w:val="20"/>
        </w:rPr>
      </w:pPr>
    </w:p>
    <w:sectPr w:rsidR="00E10D83" w:rsidSect="0081134C">
      <w:headerReference w:type="default" r:id="rId8"/>
      <w:pgSz w:w="11906" w:h="16838" w:code="9"/>
      <w:pgMar w:top="0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73A" w:rsidRDefault="0035573A" w:rsidP="00756404">
      <w:pPr>
        <w:spacing w:after="0" w:line="240" w:lineRule="auto"/>
      </w:pPr>
      <w:r>
        <w:separator/>
      </w:r>
    </w:p>
  </w:endnote>
  <w:endnote w:type="continuationSeparator" w:id="0">
    <w:p w:rsidR="0035573A" w:rsidRDefault="0035573A" w:rsidP="0075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73A" w:rsidRDefault="0035573A" w:rsidP="00756404">
      <w:pPr>
        <w:spacing w:after="0" w:line="240" w:lineRule="auto"/>
      </w:pPr>
      <w:r>
        <w:separator/>
      </w:r>
    </w:p>
  </w:footnote>
  <w:footnote w:type="continuationSeparator" w:id="0">
    <w:p w:rsidR="0035573A" w:rsidRDefault="0035573A" w:rsidP="0075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960" w:rsidRPr="0033012D" w:rsidRDefault="000B2960" w:rsidP="0033012D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C"/>
    <w:multiLevelType w:val="multilevel"/>
    <w:tmpl w:val="0000000C"/>
    <w:name w:val="WW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72835B12"/>
    <w:multiLevelType w:val="multilevel"/>
    <w:tmpl w:val="37DA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86433"/>
    <w:rsid w:val="00007600"/>
    <w:rsid w:val="000145BA"/>
    <w:rsid w:val="00025050"/>
    <w:rsid w:val="00033F76"/>
    <w:rsid w:val="0004318D"/>
    <w:rsid w:val="0004527B"/>
    <w:rsid w:val="00064E0F"/>
    <w:rsid w:val="00066831"/>
    <w:rsid w:val="000779EA"/>
    <w:rsid w:val="00084405"/>
    <w:rsid w:val="000845C3"/>
    <w:rsid w:val="000B0EEC"/>
    <w:rsid w:val="000B2960"/>
    <w:rsid w:val="000B2C66"/>
    <w:rsid w:val="000B4E65"/>
    <w:rsid w:val="000B6306"/>
    <w:rsid w:val="000B787F"/>
    <w:rsid w:val="000B7F9E"/>
    <w:rsid w:val="000C0685"/>
    <w:rsid w:val="000C29FF"/>
    <w:rsid w:val="000C51C8"/>
    <w:rsid w:val="000C648F"/>
    <w:rsid w:val="000D193A"/>
    <w:rsid w:val="000D5465"/>
    <w:rsid w:val="000E4C3F"/>
    <w:rsid w:val="000E5AE2"/>
    <w:rsid w:val="000F2089"/>
    <w:rsid w:val="000F6927"/>
    <w:rsid w:val="00105E40"/>
    <w:rsid w:val="00112557"/>
    <w:rsid w:val="001161C0"/>
    <w:rsid w:val="00123D58"/>
    <w:rsid w:val="0013057A"/>
    <w:rsid w:val="00131B01"/>
    <w:rsid w:val="00134FB4"/>
    <w:rsid w:val="0014081D"/>
    <w:rsid w:val="00142F3A"/>
    <w:rsid w:val="00151EF0"/>
    <w:rsid w:val="001573ED"/>
    <w:rsid w:val="00165DA4"/>
    <w:rsid w:val="001727D7"/>
    <w:rsid w:val="00175E53"/>
    <w:rsid w:val="001779F2"/>
    <w:rsid w:val="00181B44"/>
    <w:rsid w:val="00183A9D"/>
    <w:rsid w:val="00186084"/>
    <w:rsid w:val="001863E8"/>
    <w:rsid w:val="00186AA7"/>
    <w:rsid w:val="00192218"/>
    <w:rsid w:val="001B047D"/>
    <w:rsid w:val="001B1BC7"/>
    <w:rsid w:val="001B6AD9"/>
    <w:rsid w:val="001B7343"/>
    <w:rsid w:val="001C3142"/>
    <w:rsid w:val="001C340C"/>
    <w:rsid w:val="001C39B2"/>
    <w:rsid w:val="001D400A"/>
    <w:rsid w:val="001E0849"/>
    <w:rsid w:val="001E10E3"/>
    <w:rsid w:val="001E3757"/>
    <w:rsid w:val="001F13B6"/>
    <w:rsid w:val="00202619"/>
    <w:rsid w:val="002156EA"/>
    <w:rsid w:val="0022042E"/>
    <w:rsid w:val="00221F00"/>
    <w:rsid w:val="00225A54"/>
    <w:rsid w:val="0024460A"/>
    <w:rsid w:val="002476E6"/>
    <w:rsid w:val="0025338A"/>
    <w:rsid w:val="00260093"/>
    <w:rsid w:val="00261656"/>
    <w:rsid w:val="00263946"/>
    <w:rsid w:val="00263AD8"/>
    <w:rsid w:val="002660F1"/>
    <w:rsid w:val="00273222"/>
    <w:rsid w:val="002A06B8"/>
    <w:rsid w:val="002A67C9"/>
    <w:rsid w:val="002B414E"/>
    <w:rsid w:val="002C5E8F"/>
    <w:rsid w:val="002C5F7B"/>
    <w:rsid w:val="002C7E72"/>
    <w:rsid w:val="002D2DDB"/>
    <w:rsid w:val="002D5B28"/>
    <w:rsid w:val="002E2332"/>
    <w:rsid w:val="002F0785"/>
    <w:rsid w:val="002F30CE"/>
    <w:rsid w:val="002F6C41"/>
    <w:rsid w:val="00300A40"/>
    <w:rsid w:val="003021C1"/>
    <w:rsid w:val="00302EF7"/>
    <w:rsid w:val="00307DE8"/>
    <w:rsid w:val="00311940"/>
    <w:rsid w:val="00313851"/>
    <w:rsid w:val="003158C0"/>
    <w:rsid w:val="00317795"/>
    <w:rsid w:val="0033012D"/>
    <w:rsid w:val="00330CDA"/>
    <w:rsid w:val="00335E90"/>
    <w:rsid w:val="00344B45"/>
    <w:rsid w:val="00344EC3"/>
    <w:rsid w:val="00347BB7"/>
    <w:rsid w:val="0035339A"/>
    <w:rsid w:val="0035573A"/>
    <w:rsid w:val="003638E9"/>
    <w:rsid w:val="003647E8"/>
    <w:rsid w:val="00366BE8"/>
    <w:rsid w:val="0037593B"/>
    <w:rsid w:val="0038004A"/>
    <w:rsid w:val="00387B76"/>
    <w:rsid w:val="0039628F"/>
    <w:rsid w:val="00396F02"/>
    <w:rsid w:val="0039713D"/>
    <w:rsid w:val="003A075F"/>
    <w:rsid w:val="003A2543"/>
    <w:rsid w:val="003A7325"/>
    <w:rsid w:val="003B2F0E"/>
    <w:rsid w:val="003B3BBD"/>
    <w:rsid w:val="003B61C1"/>
    <w:rsid w:val="003B70CF"/>
    <w:rsid w:val="003C6B75"/>
    <w:rsid w:val="003D288A"/>
    <w:rsid w:val="003D477C"/>
    <w:rsid w:val="003D6087"/>
    <w:rsid w:val="003E4E5A"/>
    <w:rsid w:val="003F6E0D"/>
    <w:rsid w:val="00402005"/>
    <w:rsid w:val="00403E21"/>
    <w:rsid w:val="004076E9"/>
    <w:rsid w:val="00411E63"/>
    <w:rsid w:val="00416D6E"/>
    <w:rsid w:val="00417154"/>
    <w:rsid w:val="0042582F"/>
    <w:rsid w:val="0044084D"/>
    <w:rsid w:val="00453CF9"/>
    <w:rsid w:val="00456574"/>
    <w:rsid w:val="00462285"/>
    <w:rsid w:val="00463F49"/>
    <w:rsid w:val="00465855"/>
    <w:rsid w:val="0048331F"/>
    <w:rsid w:val="00484B69"/>
    <w:rsid w:val="004861E1"/>
    <w:rsid w:val="004956DF"/>
    <w:rsid w:val="00496609"/>
    <w:rsid w:val="004A3DFB"/>
    <w:rsid w:val="004B0864"/>
    <w:rsid w:val="004B2106"/>
    <w:rsid w:val="004C6763"/>
    <w:rsid w:val="004C7080"/>
    <w:rsid w:val="004D437D"/>
    <w:rsid w:val="004D616D"/>
    <w:rsid w:val="004E0270"/>
    <w:rsid w:val="004E0516"/>
    <w:rsid w:val="004E39D5"/>
    <w:rsid w:val="004E6444"/>
    <w:rsid w:val="004E7588"/>
    <w:rsid w:val="004F49FC"/>
    <w:rsid w:val="004F5564"/>
    <w:rsid w:val="004F5BB3"/>
    <w:rsid w:val="004F6B73"/>
    <w:rsid w:val="00500C29"/>
    <w:rsid w:val="00501A0B"/>
    <w:rsid w:val="0050251B"/>
    <w:rsid w:val="00510AB9"/>
    <w:rsid w:val="00511EF6"/>
    <w:rsid w:val="00523232"/>
    <w:rsid w:val="00527CA5"/>
    <w:rsid w:val="00550D69"/>
    <w:rsid w:val="00567C4F"/>
    <w:rsid w:val="005709C3"/>
    <w:rsid w:val="0058719F"/>
    <w:rsid w:val="00594DAF"/>
    <w:rsid w:val="005956E5"/>
    <w:rsid w:val="005A0904"/>
    <w:rsid w:val="005A1D51"/>
    <w:rsid w:val="005A6D63"/>
    <w:rsid w:val="005B17E7"/>
    <w:rsid w:val="005C14A0"/>
    <w:rsid w:val="005C2D9D"/>
    <w:rsid w:val="005D2BF7"/>
    <w:rsid w:val="005D35B1"/>
    <w:rsid w:val="005D7484"/>
    <w:rsid w:val="005E307D"/>
    <w:rsid w:val="005E4A72"/>
    <w:rsid w:val="005F6AFA"/>
    <w:rsid w:val="00603F51"/>
    <w:rsid w:val="00604A7A"/>
    <w:rsid w:val="00606A98"/>
    <w:rsid w:val="00613BAB"/>
    <w:rsid w:val="0062083F"/>
    <w:rsid w:val="00622640"/>
    <w:rsid w:val="00624CC3"/>
    <w:rsid w:val="006346B1"/>
    <w:rsid w:val="00634703"/>
    <w:rsid w:val="00636415"/>
    <w:rsid w:val="00641320"/>
    <w:rsid w:val="0064247C"/>
    <w:rsid w:val="0064337E"/>
    <w:rsid w:val="006461F8"/>
    <w:rsid w:val="00653DF0"/>
    <w:rsid w:val="006570D1"/>
    <w:rsid w:val="0067219F"/>
    <w:rsid w:val="006740D4"/>
    <w:rsid w:val="00681DB4"/>
    <w:rsid w:val="00685BDD"/>
    <w:rsid w:val="00693EE0"/>
    <w:rsid w:val="00695417"/>
    <w:rsid w:val="0069598F"/>
    <w:rsid w:val="006976CD"/>
    <w:rsid w:val="006A42CA"/>
    <w:rsid w:val="006A6267"/>
    <w:rsid w:val="006B3AC7"/>
    <w:rsid w:val="006B3C1F"/>
    <w:rsid w:val="006B6E7F"/>
    <w:rsid w:val="006C2487"/>
    <w:rsid w:val="006C5BF7"/>
    <w:rsid w:val="006D3D46"/>
    <w:rsid w:val="006D48B4"/>
    <w:rsid w:val="006D609F"/>
    <w:rsid w:val="006E3857"/>
    <w:rsid w:val="006E3E48"/>
    <w:rsid w:val="0071060C"/>
    <w:rsid w:val="0071189A"/>
    <w:rsid w:val="00712ADC"/>
    <w:rsid w:val="00714F9F"/>
    <w:rsid w:val="00715365"/>
    <w:rsid w:val="007349AC"/>
    <w:rsid w:val="0073656C"/>
    <w:rsid w:val="0073778F"/>
    <w:rsid w:val="007424B9"/>
    <w:rsid w:val="007465EB"/>
    <w:rsid w:val="0074705A"/>
    <w:rsid w:val="00751160"/>
    <w:rsid w:val="00752772"/>
    <w:rsid w:val="00756404"/>
    <w:rsid w:val="00760D3B"/>
    <w:rsid w:val="00762F4C"/>
    <w:rsid w:val="00770762"/>
    <w:rsid w:val="00796418"/>
    <w:rsid w:val="00796CC5"/>
    <w:rsid w:val="007B2D9B"/>
    <w:rsid w:val="007B3B8E"/>
    <w:rsid w:val="007C61CF"/>
    <w:rsid w:val="007D38F8"/>
    <w:rsid w:val="007D4B67"/>
    <w:rsid w:val="007E3FE9"/>
    <w:rsid w:val="007F0894"/>
    <w:rsid w:val="007F39C3"/>
    <w:rsid w:val="008052C3"/>
    <w:rsid w:val="008058A6"/>
    <w:rsid w:val="00805BD2"/>
    <w:rsid w:val="00810D2A"/>
    <w:rsid w:val="0081134C"/>
    <w:rsid w:val="00817478"/>
    <w:rsid w:val="00817FA2"/>
    <w:rsid w:val="008258AE"/>
    <w:rsid w:val="0083362C"/>
    <w:rsid w:val="008477F7"/>
    <w:rsid w:val="008529D1"/>
    <w:rsid w:val="0085778B"/>
    <w:rsid w:val="00860F40"/>
    <w:rsid w:val="00871A34"/>
    <w:rsid w:val="008842FA"/>
    <w:rsid w:val="008867E1"/>
    <w:rsid w:val="00894013"/>
    <w:rsid w:val="008A26AA"/>
    <w:rsid w:val="008A4448"/>
    <w:rsid w:val="008A7CBB"/>
    <w:rsid w:val="008B31DC"/>
    <w:rsid w:val="008B4857"/>
    <w:rsid w:val="008C0131"/>
    <w:rsid w:val="008C7F20"/>
    <w:rsid w:val="008F3AC9"/>
    <w:rsid w:val="008F5102"/>
    <w:rsid w:val="00901048"/>
    <w:rsid w:val="00901F6D"/>
    <w:rsid w:val="00906007"/>
    <w:rsid w:val="0091110B"/>
    <w:rsid w:val="00914FE2"/>
    <w:rsid w:val="00921C6A"/>
    <w:rsid w:val="009223EB"/>
    <w:rsid w:val="009224AF"/>
    <w:rsid w:val="009238FF"/>
    <w:rsid w:val="00946FC0"/>
    <w:rsid w:val="00961779"/>
    <w:rsid w:val="00971C03"/>
    <w:rsid w:val="009722D1"/>
    <w:rsid w:val="00973C66"/>
    <w:rsid w:val="00976C3D"/>
    <w:rsid w:val="009819E8"/>
    <w:rsid w:val="00982294"/>
    <w:rsid w:val="009961E9"/>
    <w:rsid w:val="009978D3"/>
    <w:rsid w:val="009A1041"/>
    <w:rsid w:val="009A1FF9"/>
    <w:rsid w:val="009A27B6"/>
    <w:rsid w:val="009B0164"/>
    <w:rsid w:val="009B68D3"/>
    <w:rsid w:val="009C3222"/>
    <w:rsid w:val="009C5572"/>
    <w:rsid w:val="009C60D1"/>
    <w:rsid w:val="009D0DC3"/>
    <w:rsid w:val="009E42DD"/>
    <w:rsid w:val="009E75E5"/>
    <w:rsid w:val="009F4025"/>
    <w:rsid w:val="00A03A14"/>
    <w:rsid w:val="00A050EB"/>
    <w:rsid w:val="00A118F6"/>
    <w:rsid w:val="00A12FEB"/>
    <w:rsid w:val="00A16B48"/>
    <w:rsid w:val="00A2368A"/>
    <w:rsid w:val="00A26FAC"/>
    <w:rsid w:val="00A27749"/>
    <w:rsid w:val="00A366AB"/>
    <w:rsid w:val="00A3782F"/>
    <w:rsid w:val="00A4663F"/>
    <w:rsid w:val="00A522A4"/>
    <w:rsid w:val="00A62018"/>
    <w:rsid w:val="00A65C45"/>
    <w:rsid w:val="00A70670"/>
    <w:rsid w:val="00A71ABA"/>
    <w:rsid w:val="00A83DF5"/>
    <w:rsid w:val="00A971CD"/>
    <w:rsid w:val="00AA32C3"/>
    <w:rsid w:val="00AA433F"/>
    <w:rsid w:val="00AB0FBB"/>
    <w:rsid w:val="00AC0F4B"/>
    <w:rsid w:val="00AC11F5"/>
    <w:rsid w:val="00AC1D6D"/>
    <w:rsid w:val="00AC30F0"/>
    <w:rsid w:val="00AC4837"/>
    <w:rsid w:val="00AC58B4"/>
    <w:rsid w:val="00AC78D9"/>
    <w:rsid w:val="00AD1170"/>
    <w:rsid w:val="00AE0543"/>
    <w:rsid w:val="00AE06FD"/>
    <w:rsid w:val="00AE38F1"/>
    <w:rsid w:val="00AE5C1A"/>
    <w:rsid w:val="00AE5E76"/>
    <w:rsid w:val="00AF1053"/>
    <w:rsid w:val="00AF58EA"/>
    <w:rsid w:val="00B05411"/>
    <w:rsid w:val="00B12312"/>
    <w:rsid w:val="00B20CC0"/>
    <w:rsid w:val="00B25A27"/>
    <w:rsid w:val="00B26986"/>
    <w:rsid w:val="00B361AE"/>
    <w:rsid w:val="00B513F5"/>
    <w:rsid w:val="00B60EF7"/>
    <w:rsid w:val="00B62A12"/>
    <w:rsid w:val="00B6308C"/>
    <w:rsid w:val="00B7419F"/>
    <w:rsid w:val="00B95B90"/>
    <w:rsid w:val="00BA315B"/>
    <w:rsid w:val="00BA5BE8"/>
    <w:rsid w:val="00BB3153"/>
    <w:rsid w:val="00BB7C1F"/>
    <w:rsid w:val="00BC2050"/>
    <w:rsid w:val="00BC3056"/>
    <w:rsid w:val="00BD3213"/>
    <w:rsid w:val="00BE0290"/>
    <w:rsid w:val="00BE2FB6"/>
    <w:rsid w:val="00BE4E14"/>
    <w:rsid w:val="00BE616E"/>
    <w:rsid w:val="00BF0ED8"/>
    <w:rsid w:val="00BF0F66"/>
    <w:rsid w:val="00BF209B"/>
    <w:rsid w:val="00BF29E3"/>
    <w:rsid w:val="00BF4B0C"/>
    <w:rsid w:val="00BF7800"/>
    <w:rsid w:val="00C06875"/>
    <w:rsid w:val="00C07BE1"/>
    <w:rsid w:val="00C22099"/>
    <w:rsid w:val="00C42E41"/>
    <w:rsid w:val="00C43D35"/>
    <w:rsid w:val="00C44FAA"/>
    <w:rsid w:val="00C51425"/>
    <w:rsid w:val="00C52073"/>
    <w:rsid w:val="00C53A3C"/>
    <w:rsid w:val="00C5750C"/>
    <w:rsid w:val="00C62FFA"/>
    <w:rsid w:val="00C73162"/>
    <w:rsid w:val="00C73650"/>
    <w:rsid w:val="00C7396F"/>
    <w:rsid w:val="00C920AC"/>
    <w:rsid w:val="00CC3632"/>
    <w:rsid w:val="00CC3BF6"/>
    <w:rsid w:val="00CD5EC2"/>
    <w:rsid w:val="00CD625F"/>
    <w:rsid w:val="00CD68DA"/>
    <w:rsid w:val="00CE238B"/>
    <w:rsid w:val="00CE40D6"/>
    <w:rsid w:val="00CF4FD1"/>
    <w:rsid w:val="00CF7B55"/>
    <w:rsid w:val="00D027FB"/>
    <w:rsid w:val="00D105E9"/>
    <w:rsid w:val="00D15244"/>
    <w:rsid w:val="00D214D5"/>
    <w:rsid w:val="00D25E24"/>
    <w:rsid w:val="00D342F1"/>
    <w:rsid w:val="00D36AF5"/>
    <w:rsid w:val="00D40F33"/>
    <w:rsid w:val="00D41D85"/>
    <w:rsid w:val="00D57077"/>
    <w:rsid w:val="00D8257D"/>
    <w:rsid w:val="00D86433"/>
    <w:rsid w:val="00D91235"/>
    <w:rsid w:val="00D93079"/>
    <w:rsid w:val="00D93FC0"/>
    <w:rsid w:val="00D9749E"/>
    <w:rsid w:val="00DA409F"/>
    <w:rsid w:val="00DB198E"/>
    <w:rsid w:val="00DB1D15"/>
    <w:rsid w:val="00DB73AB"/>
    <w:rsid w:val="00DD0955"/>
    <w:rsid w:val="00DE2514"/>
    <w:rsid w:val="00DE2AA3"/>
    <w:rsid w:val="00DE7680"/>
    <w:rsid w:val="00DF4026"/>
    <w:rsid w:val="00E03967"/>
    <w:rsid w:val="00E10AA3"/>
    <w:rsid w:val="00E10D83"/>
    <w:rsid w:val="00E10E49"/>
    <w:rsid w:val="00E120D4"/>
    <w:rsid w:val="00E13FC5"/>
    <w:rsid w:val="00E231B4"/>
    <w:rsid w:val="00E279C0"/>
    <w:rsid w:val="00E30A74"/>
    <w:rsid w:val="00E317F1"/>
    <w:rsid w:val="00E33277"/>
    <w:rsid w:val="00E37705"/>
    <w:rsid w:val="00E43BE5"/>
    <w:rsid w:val="00E44B74"/>
    <w:rsid w:val="00E45320"/>
    <w:rsid w:val="00E5125C"/>
    <w:rsid w:val="00E567E4"/>
    <w:rsid w:val="00E631D6"/>
    <w:rsid w:val="00E65234"/>
    <w:rsid w:val="00E66C8A"/>
    <w:rsid w:val="00E67107"/>
    <w:rsid w:val="00E7454C"/>
    <w:rsid w:val="00E8021B"/>
    <w:rsid w:val="00E85A51"/>
    <w:rsid w:val="00E92E09"/>
    <w:rsid w:val="00EA0611"/>
    <w:rsid w:val="00EA69C3"/>
    <w:rsid w:val="00EA7C7F"/>
    <w:rsid w:val="00EB73B4"/>
    <w:rsid w:val="00EC140E"/>
    <w:rsid w:val="00EE069D"/>
    <w:rsid w:val="00F06330"/>
    <w:rsid w:val="00F10059"/>
    <w:rsid w:val="00F23101"/>
    <w:rsid w:val="00F2641A"/>
    <w:rsid w:val="00F30B54"/>
    <w:rsid w:val="00F32F71"/>
    <w:rsid w:val="00F37A09"/>
    <w:rsid w:val="00F44F0E"/>
    <w:rsid w:val="00F477AF"/>
    <w:rsid w:val="00F502F6"/>
    <w:rsid w:val="00F52FE5"/>
    <w:rsid w:val="00F57937"/>
    <w:rsid w:val="00F622AE"/>
    <w:rsid w:val="00F643FD"/>
    <w:rsid w:val="00F67EA5"/>
    <w:rsid w:val="00F71CC7"/>
    <w:rsid w:val="00F73A07"/>
    <w:rsid w:val="00F90235"/>
    <w:rsid w:val="00FA7F44"/>
    <w:rsid w:val="00FB03C5"/>
    <w:rsid w:val="00FB6955"/>
    <w:rsid w:val="00FC3C2C"/>
    <w:rsid w:val="00FC6FF1"/>
    <w:rsid w:val="00FC7350"/>
    <w:rsid w:val="00FD0FFB"/>
    <w:rsid w:val="00FD6AB8"/>
    <w:rsid w:val="00FE390C"/>
    <w:rsid w:val="00FF010E"/>
    <w:rsid w:val="00FF3609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FA2"/>
  </w:style>
  <w:style w:type="paragraph" w:styleId="Titolo1">
    <w:name w:val="heading 1"/>
    <w:basedOn w:val="Normale"/>
    <w:next w:val="Normale"/>
    <w:link w:val="Titolo1Carattere"/>
    <w:uiPriority w:val="9"/>
    <w:qFormat/>
    <w:rsid w:val="00F7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3A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24AF"/>
    <w:rPr>
      <w:b/>
      <w:bCs/>
    </w:rPr>
  </w:style>
  <w:style w:type="character" w:styleId="Enfasicorsivo">
    <w:name w:val="Emphasis"/>
    <w:basedOn w:val="Carpredefinitoparagrafo"/>
    <w:uiPriority w:val="20"/>
    <w:qFormat/>
    <w:rsid w:val="009224A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54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25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54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3A254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6306"/>
    <w:rPr>
      <w:color w:val="605E5C"/>
      <w:shd w:val="clear" w:color="auto" w:fill="E1DFDD"/>
    </w:rPr>
  </w:style>
  <w:style w:type="paragraph" w:customStyle="1" w:styleId="Default">
    <w:name w:val="Default"/>
    <w:rsid w:val="0081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wsdescription">
    <w:name w:val="newsdescription"/>
    <w:basedOn w:val="Carpredefinitoparagrafo"/>
    <w:rsid w:val="003021C1"/>
  </w:style>
  <w:style w:type="character" w:customStyle="1" w:styleId="Titolo1Carattere">
    <w:name w:val="Titolo 1 Carattere"/>
    <w:basedOn w:val="Carpredefinitoparagrafo"/>
    <w:link w:val="Titolo1"/>
    <w:uiPriority w:val="9"/>
    <w:rsid w:val="00F73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ltesto">
    <w:name w:val="Body Text"/>
    <w:basedOn w:val="Normale"/>
    <w:link w:val="CorpodeltestoCarattere"/>
    <w:uiPriority w:val="1"/>
    <w:qFormat/>
    <w:rsid w:val="00F73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73A0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56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3AD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2D"/>
  </w:style>
  <w:style w:type="paragraph" w:styleId="Pidipagina">
    <w:name w:val="footer"/>
    <w:basedOn w:val="Normale"/>
    <w:link w:val="Pidipagina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2D"/>
  </w:style>
  <w:style w:type="table" w:customStyle="1" w:styleId="Grigliatabella1">
    <w:name w:val="Griglia tabella1"/>
    <w:basedOn w:val="Tabellanormale"/>
    <w:next w:val="Grigliatabella"/>
    <w:uiPriority w:val="99"/>
    <w:rsid w:val="00E30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link w:val="NessunaspaziaturaCarattere"/>
    <w:uiPriority w:val="1"/>
    <w:qFormat/>
    <w:rsid w:val="00E45320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45320"/>
    <w:rPr>
      <w:rFonts w:eastAsiaTheme="minorEastAsia"/>
    </w:rPr>
  </w:style>
  <w:style w:type="paragraph" w:styleId="Titolo">
    <w:name w:val="Title"/>
    <w:basedOn w:val="Normale"/>
    <w:link w:val="TitoloCarattere"/>
    <w:uiPriority w:val="1"/>
    <w:qFormat/>
    <w:rsid w:val="00C53A3C"/>
    <w:pPr>
      <w:widowControl w:val="0"/>
      <w:autoSpaceDE w:val="0"/>
      <w:autoSpaceDN w:val="0"/>
      <w:spacing w:after="0" w:line="240" w:lineRule="auto"/>
      <w:ind w:left="2" w:right="65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C53A3C"/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customStyle="1" w:styleId="isselectedend">
    <w:name w:val="isselectedend"/>
    <w:basedOn w:val="Normale"/>
    <w:rsid w:val="00646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8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1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7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05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84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41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746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703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61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12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085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769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96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82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176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861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27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774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8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6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92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16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91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36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7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27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368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381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6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1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86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48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84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519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34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435946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776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65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49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8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736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01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207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34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3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164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59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732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8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05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340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626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062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3649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671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9759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5510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687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60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91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31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94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57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804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19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312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0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373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6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8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48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368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43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59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17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583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795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22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985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800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42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3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04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33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99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4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34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44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642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06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960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884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4986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398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985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522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291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616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8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59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410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modificata%20Danilo\modello%20di%20foglio%20word%20intestazione%20202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C4A90-4051-4C77-BA39-DFD4C7EA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di foglio word intestazione 2025.dotx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Segreteria-Centralino:Tel.099/5620600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D.S. Corigliano</cp:lastModifiedBy>
  <cp:revision>2</cp:revision>
  <cp:lastPrinted>2025-09-04T07:17:00Z</cp:lastPrinted>
  <dcterms:created xsi:type="dcterms:W3CDTF">2026-06-29T08:15:00Z</dcterms:created>
  <dcterms:modified xsi:type="dcterms:W3CDTF">2026-06-29T08:15:00Z</dcterms:modified>
</cp:coreProperties>
</file>